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906" w:rsidRDefault="003D2906" w:rsidP="00B97468">
      <w:pPr>
        <w:spacing w:before="100" w:beforeAutospacing="1" w:after="100" w:afterAutospacing="1" w:line="240" w:lineRule="auto"/>
        <w:rPr>
          <w:lang w:val="en-US"/>
        </w:rPr>
      </w:pPr>
    </w:p>
    <w:p w:rsidR="003D2906" w:rsidRPr="00AA6116" w:rsidRDefault="003D2906" w:rsidP="00B9746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32AAE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            </w:t>
      </w:r>
      <w:r w:rsidRPr="00A32AA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AA6116">
        <w:rPr>
          <w:rFonts w:ascii="Times New Roman" w:hAnsi="Times New Roman"/>
          <w:sz w:val="24"/>
          <w:szCs w:val="24"/>
          <w:lang w:eastAsia="ru-RU"/>
        </w:rPr>
        <w:t>Утверждаю</w:t>
      </w:r>
    </w:p>
    <w:p w:rsidR="003D2906" w:rsidRDefault="003D2906" w:rsidP="00FF5F9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A6116">
        <w:rPr>
          <w:rFonts w:ascii="Times New Roman" w:hAnsi="Times New Roman"/>
          <w:sz w:val="24"/>
          <w:szCs w:val="24"/>
          <w:lang w:eastAsia="ru-RU"/>
        </w:rPr>
        <w:t>                                                                           </w:t>
      </w:r>
      <w:r>
        <w:rPr>
          <w:rFonts w:ascii="Times New Roman" w:hAnsi="Times New Roman"/>
          <w:sz w:val="24"/>
          <w:szCs w:val="24"/>
          <w:lang w:eastAsia="ru-RU"/>
        </w:rPr>
        <w:t xml:space="preserve">     Заведующий </w:t>
      </w:r>
      <w:r w:rsidRPr="00AA6116">
        <w:rPr>
          <w:rFonts w:ascii="Times New Roman" w:hAnsi="Times New Roman"/>
          <w:sz w:val="24"/>
          <w:szCs w:val="24"/>
          <w:lang w:eastAsia="ru-RU"/>
        </w:rPr>
        <w:t>М</w:t>
      </w:r>
      <w:r>
        <w:rPr>
          <w:rFonts w:ascii="Times New Roman" w:hAnsi="Times New Roman"/>
          <w:sz w:val="24"/>
          <w:szCs w:val="24"/>
          <w:lang w:eastAsia="ru-RU"/>
        </w:rPr>
        <w:t xml:space="preserve">БДОУ Старо-Шигалеевский    </w:t>
      </w:r>
      <w:r w:rsidRPr="00AA6116">
        <w:rPr>
          <w:rFonts w:ascii="Times New Roman" w:hAnsi="Times New Roman"/>
          <w:sz w:val="24"/>
          <w:szCs w:val="24"/>
          <w:lang w:eastAsia="ru-RU"/>
        </w:rPr>
        <w:t>                                                               </w:t>
      </w:r>
      <w:r>
        <w:rPr>
          <w:rFonts w:ascii="Times New Roman" w:hAnsi="Times New Roman"/>
          <w:sz w:val="24"/>
          <w:szCs w:val="24"/>
          <w:lang w:eastAsia="ru-RU"/>
        </w:rPr>
        <w:t>                 </w:t>
      </w:r>
      <w:r w:rsidRPr="00AA6116">
        <w:rPr>
          <w:rFonts w:ascii="Times New Roman" w:hAnsi="Times New Roman"/>
          <w:sz w:val="24"/>
          <w:szCs w:val="24"/>
          <w:lang w:eastAsia="ru-RU"/>
        </w:rPr>
        <w:t>детский сад</w:t>
      </w:r>
      <w:r>
        <w:rPr>
          <w:rFonts w:ascii="Times New Roman" w:hAnsi="Times New Roman"/>
          <w:sz w:val="24"/>
          <w:szCs w:val="24"/>
          <w:lang w:eastAsia="ru-RU"/>
        </w:rPr>
        <w:t xml:space="preserve">  «Солнышко</w:t>
      </w:r>
      <w:r w:rsidRPr="00AA6116">
        <w:rPr>
          <w:rFonts w:ascii="Times New Roman" w:hAnsi="Times New Roman"/>
          <w:sz w:val="24"/>
          <w:szCs w:val="24"/>
          <w:lang w:eastAsia="ru-RU"/>
        </w:rPr>
        <w:t>»                                                                                         </w:t>
      </w:r>
      <w:r>
        <w:rPr>
          <w:rFonts w:ascii="Times New Roman" w:hAnsi="Times New Roman"/>
          <w:sz w:val="24"/>
          <w:szCs w:val="24"/>
          <w:lang w:eastAsia="ru-RU"/>
        </w:rPr>
        <w:t>           ________________Л.А.Хасанова</w:t>
      </w:r>
    </w:p>
    <w:p w:rsidR="003D2906" w:rsidRPr="0002796C" w:rsidRDefault="003D2906" w:rsidP="00A32AAE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FF"/>
          <w:sz w:val="24"/>
          <w:szCs w:val="24"/>
          <w:u w:val="single"/>
          <w:lang w:eastAsia="ru-RU"/>
        </w:rPr>
        <w:t>Режим дня для каждой</w:t>
      </w:r>
      <w:r w:rsidRPr="0002796C">
        <w:rPr>
          <w:rFonts w:ascii="Times New Roman" w:hAnsi="Times New Roman"/>
          <w:b/>
          <w:bCs/>
          <w:color w:val="0000FF"/>
          <w:sz w:val="24"/>
          <w:szCs w:val="24"/>
          <w:u w:val="single"/>
          <w:lang w:eastAsia="ru-RU"/>
        </w:rPr>
        <w:t xml:space="preserve"> разновозрастной  групп</w:t>
      </w:r>
      <w:r>
        <w:rPr>
          <w:rFonts w:ascii="Times New Roman" w:hAnsi="Times New Roman"/>
          <w:b/>
          <w:bCs/>
          <w:color w:val="0000FF"/>
          <w:sz w:val="24"/>
          <w:szCs w:val="24"/>
          <w:u w:val="single"/>
          <w:lang w:eastAsia="ru-RU"/>
        </w:rPr>
        <w:t>ы МБДОУ Старо-Шигалеевский детский сад «Солнышко»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397"/>
        <w:gridCol w:w="2654"/>
        <w:gridCol w:w="2520"/>
      </w:tblGrid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654" w:type="dxa"/>
          </w:tcPr>
          <w:p w:rsidR="003D2906" w:rsidRPr="00FF5F95" w:rsidRDefault="003D2906" w:rsidP="00FF5F9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5F9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проведения</w:t>
            </w:r>
            <w:r w:rsidRPr="00FF5F9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FF5F9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5-7 лет</w:t>
            </w:r>
          </w:p>
        </w:tc>
        <w:tc>
          <w:tcPr>
            <w:tcW w:w="2520" w:type="dxa"/>
          </w:tcPr>
          <w:p w:rsidR="003D2906" w:rsidRPr="00FF5F95" w:rsidRDefault="003D2906" w:rsidP="003C5D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F5F9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проведения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FF5F9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3- 5 лет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4" w:type="dxa"/>
          </w:tcPr>
          <w:p w:rsidR="003D2906" w:rsidRPr="00FF5F95" w:rsidRDefault="003D2906" w:rsidP="003C5D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FF5F95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Старшая разновозрастная группа</w:t>
            </w:r>
          </w:p>
        </w:tc>
        <w:tc>
          <w:tcPr>
            <w:tcW w:w="2520" w:type="dxa"/>
          </w:tcPr>
          <w:p w:rsidR="003D2906" w:rsidRPr="00FF5F95" w:rsidRDefault="003D2906" w:rsidP="003C5D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FF5F95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Младшая разновозрастная группа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Прием, осмотр, игры, утренняя гимнастика, дежурство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7.00-7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.30     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30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мин</w:t>
            </w:r>
          </w:p>
        </w:tc>
        <w:tc>
          <w:tcPr>
            <w:tcW w:w="2520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.00-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.30     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30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8.30-8.50       20 мин</w:t>
            </w:r>
          </w:p>
        </w:tc>
        <w:tc>
          <w:tcPr>
            <w:tcW w:w="2520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8.30-8.50         20 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8.50-9.00       10 мин</w:t>
            </w:r>
          </w:p>
        </w:tc>
        <w:tc>
          <w:tcPr>
            <w:tcW w:w="2520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8.50-9.00         10 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9.00-10.3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1час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2520" w:type="dxa"/>
          </w:tcPr>
          <w:p w:rsidR="003D2906" w:rsidRPr="0002796C" w:rsidRDefault="003D2906" w:rsidP="003B65A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9.00-9.40         4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физические упражнения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подготовка ко второму завтраку с помощником воспитателя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</w:tcPr>
          <w:p w:rsidR="003D2906" w:rsidRPr="0002796C" w:rsidRDefault="003D2906" w:rsidP="003B65A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.40-10.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10.35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-10.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  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2520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10.10-10.15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5 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Игры, подготовка к прогулке, прогулка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 игры, наблюдения, труд)</w:t>
            </w:r>
          </w:p>
        </w:tc>
        <w:tc>
          <w:tcPr>
            <w:tcW w:w="2654" w:type="dxa"/>
          </w:tcPr>
          <w:p w:rsidR="003D2906" w:rsidRPr="0002796C" w:rsidRDefault="003D2906" w:rsidP="002C720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5-1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50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</w:tcPr>
          <w:p w:rsidR="003D2906" w:rsidRPr="0002796C" w:rsidRDefault="003D2906" w:rsidP="002C720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  <w:r w:rsidRPr="0002796C">
              <w:rPr>
                <w:rFonts w:ascii="Times New Roman" w:hAnsi="Times New Roman"/>
                <w:sz w:val="24"/>
                <w:szCs w:val="24"/>
                <w:lang w:val="en-US" w:eastAsia="ru-RU"/>
              </w:rPr>
              <w:t>15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50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</w:t>
            </w:r>
          </w:p>
          <w:p w:rsidR="003D2906" w:rsidRPr="0002796C" w:rsidRDefault="003D2906" w:rsidP="0064664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Возвращение с прогулки, игры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2520" w:type="dxa"/>
          </w:tcPr>
          <w:p w:rsidR="003D2906" w:rsidRPr="0002796C" w:rsidRDefault="003D2906" w:rsidP="0064664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25 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2520" w:type="dxa"/>
          </w:tcPr>
          <w:p w:rsidR="003D2906" w:rsidRPr="0002796C" w:rsidRDefault="003D2906" w:rsidP="0064664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.25 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 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дневному сну, дневной сон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.25-15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2520" w:type="dxa"/>
          </w:tcPr>
          <w:p w:rsidR="003D2906" w:rsidRPr="0002796C" w:rsidRDefault="003D2906" w:rsidP="0064664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2C720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5.0</w:t>
            </w:r>
            <w:r w:rsidRPr="002C720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Постепенный подъем, воздушные, водные процедуры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0-15.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2C720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2520" w:type="dxa"/>
          </w:tcPr>
          <w:p w:rsidR="003D2906" w:rsidRPr="0002796C" w:rsidRDefault="003D2906" w:rsidP="0064664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 w:rsidRPr="002C720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2C720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15.1</w:t>
            </w:r>
            <w:r w:rsidRPr="0002796C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0-15.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2</w:t>
            </w:r>
            <w:r w:rsidRPr="0002796C">
              <w:rPr>
                <w:rFonts w:ascii="Times New Roman" w:hAnsi="Times New Roman"/>
                <w:color w:val="FF0000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 xml:space="preserve">      </w:t>
            </w:r>
            <w:r w:rsidRPr="0002796C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2520" w:type="dxa"/>
          </w:tcPr>
          <w:p w:rsidR="003D2906" w:rsidRPr="0002796C" w:rsidRDefault="003D2906" w:rsidP="0064664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0-15.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FF5F95">
        <w:trPr>
          <w:trHeight w:val="484"/>
        </w:trPr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Игры, самостоятельная деятельность детей 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15.15-15.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40      25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  </w:t>
            </w:r>
          </w:p>
        </w:tc>
        <w:tc>
          <w:tcPr>
            <w:tcW w:w="2520" w:type="dxa"/>
          </w:tcPr>
          <w:p w:rsidR="003D2906" w:rsidRPr="0002796C" w:rsidRDefault="003D2906" w:rsidP="0064664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15.15-15.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40 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FF5F95">
        <w:trPr>
          <w:trHeight w:val="549"/>
        </w:trPr>
        <w:tc>
          <w:tcPr>
            <w:tcW w:w="4397" w:type="dxa"/>
          </w:tcPr>
          <w:p w:rsidR="003D2906" w:rsidRDefault="003D2906" w:rsidP="00772E4A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(кружки)</w:t>
            </w:r>
          </w:p>
          <w:p w:rsidR="003D2906" w:rsidRPr="00772E4A" w:rsidRDefault="003D2906" w:rsidP="00772E4A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72E4A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(четверг-5-7 лет) /игры(пондельник,вторник.</w:t>
            </w:r>
            <w:r w:rsidRPr="00772E4A">
              <w:rPr>
                <w:rFonts w:ascii="Times New Roman" w:hAnsi="Times New Roman"/>
                <w:color w:val="000000"/>
                <w:sz w:val="20"/>
                <w:szCs w:val="20"/>
                <w:lang w:val="en-US" w:eastAsia="ru-RU"/>
              </w:rPr>
              <w:t>c</w:t>
            </w:r>
            <w:r w:rsidRPr="00772E4A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реда,   пятница-5-7 лет) </w:t>
            </w:r>
          </w:p>
          <w:p w:rsidR="003D2906" w:rsidRPr="00F77164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E4A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(среда 3-5 лет) /игры(пондельник,вторник,четверг,   пятница-5-7 лет)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-16.0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2520" w:type="dxa"/>
          </w:tcPr>
          <w:p w:rsidR="003D2906" w:rsidRPr="0002796C" w:rsidRDefault="003D2906" w:rsidP="0064664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.40-15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55      15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- 16.</w:t>
            </w:r>
            <w:r w:rsidRPr="00DC66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2520" w:type="dxa"/>
          </w:tcPr>
          <w:p w:rsidR="003D2906" w:rsidRPr="0002796C" w:rsidRDefault="003D2906" w:rsidP="0064664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5- 16.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C66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FF5F95">
        <w:tc>
          <w:tcPr>
            <w:tcW w:w="4397" w:type="dxa"/>
          </w:tcPr>
          <w:p w:rsidR="003D2906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прогулке, прогулка, игры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Уход домой </w:t>
            </w:r>
          </w:p>
        </w:tc>
        <w:tc>
          <w:tcPr>
            <w:tcW w:w="2654" w:type="dxa"/>
          </w:tcPr>
          <w:p w:rsidR="003D2906" w:rsidRPr="0002796C" w:rsidRDefault="003D2906" w:rsidP="00772E4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-17.3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</w:tcPr>
          <w:p w:rsidR="003D2906" w:rsidRPr="0002796C" w:rsidRDefault="003D2906" w:rsidP="00772E4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0-1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02796C" w:rsidRDefault="003D2906" w:rsidP="0064664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D2906" w:rsidRPr="0002796C" w:rsidRDefault="003D2906" w:rsidP="0086285D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86285D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86285D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86285D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86285D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86285D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86285D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86285D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Default="003D2906" w:rsidP="0086285D">
      <w:pPr>
        <w:spacing w:before="100" w:beforeAutospacing="1" w:after="100" w:afterAutospacing="1" w:line="240" w:lineRule="auto"/>
        <w:outlineLvl w:val="1"/>
      </w:pPr>
    </w:p>
    <w:p w:rsidR="003D2906" w:rsidRDefault="003D2906" w:rsidP="0086285D">
      <w:pPr>
        <w:spacing w:before="100" w:beforeAutospacing="1" w:after="100" w:afterAutospacing="1" w:line="240" w:lineRule="auto"/>
        <w:outlineLvl w:val="1"/>
      </w:pPr>
    </w:p>
    <w:p w:rsidR="003D2906" w:rsidRDefault="003D2906" w:rsidP="0086285D">
      <w:pPr>
        <w:spacing w:before="100" w:beforeAutospacing="1" w:after="100" w:afterAutospacing="1" w:line="240" w:lineRule="auto"/>
        <w:outlineLvl w:val="1"/>
      </w:pPr>
    </w:p>
    <w:p w:rsidR="003D2906" w:rsidRPr="00F55877" w:rsidRDefault="003D2906" w:rsidP="00F55877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28"/>
          <w:szCs w:val="28"/>
          <w:lang w:eastAsia="ru-RU"/>
        </w:rPr>
      </w:pPr>
      <w:hyperlink r:id="rId4" w:history="1">
        <w:r w:rsidRPr="0002796C">
          <w:rPr>
            <w:rFonts w:ascii="Times New Roman" w:hAnsi="Times New Roman"/>
            <w:b/>
            <w:bCs/>
            <w:color w:val="0000FF"/>
            <w:sz w:val="28"/>
            <w:szCs w:val="28"/>
            <w:u w:val="single"/>
            <w:lang w:eastAsia="ru-RU"/>
          </w:rPr>
          <w:t>Режим дня в  разновозрастной группе</w:t>
        </w:r>
      </w:hyperlink>
      <w:r w:rsidRPr="0002796C">
        <w:rPr>
          <w:rFonts w:ascii="Times New Roman" w:hAnsi="Times New Roman"/>
          <w:b/>
          <w:color w:val="365F91"/>
          <w:sz w:val="28"/>
          <w:szCs w:val="28"/>
          <w:lang w:eastAsia="ru-RU"/>
        </w:rPr>
        <w:t>Теплый период года 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085"/>
        <w:gridCol w:w="2154"/>
        <w:gridCol w:w="1847"/>
        <w:gridCol w:w="1485"/>
      </w:tblGrid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Время проведения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84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Время проведения 4-5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485" w:type="dxa"/>
          </w:tcPr>
          <w:p w:rsidR="003D2906" w:rsidRDefault="003D2906" w:rsidP="003C5D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Время проведения 2-3 года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Прием, осмотр, игры, утренняя гимнастика( на улице) дежурство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8.00-8.30   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84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8.00-8.30  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30 мин</w:t>
            </w:r>
          </w:p>
        </w:tc>
        <w:tc>
          <w:tcPr>
            <w:tcW w:w="1485" w:type="dxa"/>
          </w:tcPr>
          <w:p w:rsidR="003D2906" w:rsidRPr="0002796C" w:rsidRDefault="003D2906" w:rsidP="0002796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8.00-8.30  </w:t>
            </w:r>
          </w:p>
          <w:p w:rsidR="003D2906" w:rsidRPr="0002796C" w:rsidRDefault="003D2906" w:rsidP="0002796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30 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8.30-8.50    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20 мин     </w:t>
            </w:r>
          </w:p>
        </w:tc>
        <w:tc>
          <w:tcPr>
            <w:tcW w:w="184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8.30-8.50    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20 мин     </w:t>
            </w:r>
          </w:p>
        </w:tc>
        <w:tc>
          <w:tcPr>
            <w:tcW w:w="1485" w:type="dxa"/>
          </w:tcPr>
          <w:p w:rsidR="003D2906" w:rsidRPr="0002796C" w:rsidRDefault="003D2906" w:rsidP="0002796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8.30-8.50    </w:t>
            </w:r>
          </w:p>
          <w:p w:rsidR="003D2906" w:rsidRPr="0002796C" w:rsidRDefault="003D2906" w:rsidP="0002796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20 мин     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8.50-9.50     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1.00 мин</w:t>
            </w:r>
          </w:p>
        </w:tc>
        <w:tc>
          <w:tcPr>
            <w:tcW w:w="1847" w:type="dxa"/>
          </w:tcPr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8.50-9.50     </w:t>
            </w:r>
          </w:p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1.00 мин</w:t>
            </w:r>
          </w:p>
        </w:tc>
        <w:tc>
          <w:tcPr>
            <w:tcW w:w="1485" w:type="dxa"/>
          </w:tcPr>
          <w:p w:rsidR="003D2906" w:rsidRPr="0002796C" w:rsidRDefault="003D2906" w:rsidP="0002796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8.50-9.50     </w:t>
            </w:r>
          </w:p>
          <w:p w:rsidR="003D2906" w:rsidRPr="0002796C" w:rsidRDefault="003D2906" w:rsidP="0002796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1.00 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9.50-10.00      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47" w:type="dxa"/>
          </w:tcPr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9.50-10.00      </w:t>
            </w:r>
          </w:p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485" w:type="dxa"/>
          </w:tcPr>
          <w:p w:rsidR="003D2906" w:rsidRPr="0002796C" w:rsidRDefault="003D2906" w:rsidP="0002796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9.50-10.00      </w:t>
            </w:r>
          </w:p>
          <w:p w:rsidR="003D2906" w:rsidRPr="0002796C" w:rsidRDefault="003D2906" w:rsidP="0002796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Игры, подготовка к прогулке, прогулка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 игры, наблюдения, труд, воздушные и солнечные ванны)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10.00-12.00   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47" w:type="dxa"/>
          </w:tcPr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10.00-12.00   </w:t>
            </w:r>
          </w:p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485" w:type="dxa"/>
          </w:tcPr>
          <w:p w:rsidR="003D2906" w:rsidRPr="0002796C" w:rsidRDefault="003D2906" w:rsidP="0002796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10.00-12.00   </w:t>
            </w:r>
          </w:p>
          <w:p w:rsidR="003D2906" w:rsidRPr="0002796C" w:rsidRDefault="003D2906" w:rsidP="0002796C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 ( на улице)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12.00-12.25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847" w:type="dxa"/>
          </w:tcPr>
          <w:p w:rsidR="003D2906" w:rsidRPr="00DC6648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12.00-12.</w:t>
            </w:r>
            <w:r w:rsidRPr="00723F26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23F26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485" w:type="dxa"/>
          </w:tcPr>
          <w:p w:rsidR="003D2906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12.00-12.10</w:t>
            </w:r>
          </w:p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 с помощником воспитателя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:rsidR="003D2906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12.20-12.25</w:t>
            </w:r>
          </w:p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 мин</w:t>
            </w:r>
          </w:p>
        </w:tc>
        <w:tc>
          <w:tcPr>
            <w:tcW w:w="1485" w:type="dxa"/>
          </w:tcPr>
          <w:p w:rsidR="003D2906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12.10-12.25</w:t>
            </w:r>
          </w:p>
          <w:p w:rsidR="003D2906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Возвращение с прогулки, игры</w:t>
            </w:r>
          </w:p>
        </w:tc>
        <w:tc>
          <w:tcPr>
            <w:tcW w:w="2154" w:type="dxa"/>
          </w:tcPr>
          <w:p w:rsidR="003D2906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12.25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-12.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    </w:t>
            </w:r>
          </w:p>
          <w:p w:rsidR="003D2906" w:rsidRPr="00723F26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847" w:type="dxa"/>
          </w:tcPr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-12.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     </w:t>
            </w:r>
          </w:p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485" w:type="dxa"/>
          </w:tcPr>
          <w:p w:rsidR="003D2906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12.25-12.35</w:t>
            </w:r>
          </w:p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5-1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847" w:type="dxa"/>
          </w:tcPr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5-1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  <w:p w:rsidR="003D2906" w:rsidRPr="0002796C" w:rsidRDefault="003D2906" w:rsidP="00046EB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485" w:type="dxa"/>
          </w:tcPr>
          <w:p w:rsidR="003D2906" w:rsidRPr="0002796C" w:rsidRDefault="003D2906" w:rsidP="00F55877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5-1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  <w:p w:rsidR="003D2906" w:rsidRPr="0002796C" w:rsidRDefault="003D2906" w:rsidP="00F55877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23F2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дневному сну, дневной сон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AC4AB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2.00мин</w:t>
            </w:r>
          </w:p>
        </w:tc>
        <w:tc>
          <w:tcPr>
            <w:tcW w:w="184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2.00мин</w:t>
            </w:r>
          </w:p>
        </w:tc>
        <w:tc>
          <w:tcPr>
            <w:tcW w:w="14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2.00мин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Постепенный подъем, воздушные, водные процедуры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14.50-15.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00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10 мин</w:t>
            </w:r>
          </w:p>
        </w:tc>
        <w:tc>
          <w:tcPr>
            <w:tcW w:w="184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14.50-15.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  <w:tc>
          <w:tcPr>
            <w:tcW w:w="14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14.50-15.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15.00-15.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4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15.00-15.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  <w:tc>
          <w:tcPr>
            <w:tcW w:w="14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15.00-15.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</w:tr>
      <w:tr w:rsidR="003D2906" w:rsidRPr="009C3EE6" w:rsidTr="0002796C">
        <w:trPr>
          <w:trHeight w:val="549"/>
        </w:trPr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Игры, самостоятельная деятельность детей 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15.10-16.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4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15.10-16.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10 мин</w:t>
            </w:r>
          </w:p>
        </w:tc>
        <w:tc>
          <w:tcPr>
            <w:tcW w:w="14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15.10-16.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10 мин</w:t>
            </w:r>
          </w:p>
        </w:tc>
      </w:tr>
      <w:tr w:rsidR="003D2906" w:rsidRPr="009C3EE6" w:rsidTr="0002796C">
        <w:tc>
          <w:tcPr>
            <w:tcW w:w="40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прогулке, прогулка, игры</w:t>
            </w:r>
          </w:p>
        </w:tc>
        <w:tc>
          <w:tcPr>
            <w:tcW w:w="2154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-18.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47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-18.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2.00 мин</w:t>
            </w:r>
          </w:p>
        </w:tc>
        <w:tc>
          <w:tcPr>
            <w:tcW w:w="1485" w:type="dxa"/>
          </w:tcPr>
          <w:p w:rsidR="003D2906" w:rsidRPr="0002796C" w:rsidRDefault="003D2906" w:rsidP="003C5D6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-18.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2.00 мин</w:t>
            </w:r>
          </w:p>
        </w:tc>
      </w:tr>
    </w:tbl>
    <w:p w:rsidR="003D2906" w:rsidRPr="003C5D6D" w:rsidRDefault="003D2906" w:rsidP="003C5D6D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Default="003D2906" w:rsidP="00E57190">
      <w:pPr>
        <w:spacing w:before="100" w:beforeAutospacing="1" w:after="100" w:afterAutospacing="1" w:line="240" w:lineRule="auto"/>
      </w:pPr>
    </w:p>
    <w:p w:rsidR="003D2906" w:rsidRPr="00523304" w:rsidRDefault="003D2906" w:rsidP="00E57190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_GoBack"/>
      <w:r w:rsidRPr="00523304">
        <w:rPr>
          <w:rFonts w:ascii="Times New Roman" w:hAnsi="Times New Roman"/>
          <w:b/>
          <w:sz w:val="24"/>
          <w:szCs w:val="24"/>
          <w:lang w:val="en-US" w:eastAsia="ru-RU"/>
        </w:rPr>
        <w:t xml:space="preserve">                                                                                       </w:t>
      </w:r>
      <w:r w:rsidRPr="00523304">
        <w:rPr>
          <w:rFonts w:ascii="Times New Roman" w:hAnsi="Times New Roman"/>
          <w:b/>
          <w:sz w:val="24"/>
          <w:szCs w:val="24"/>
          <w:lang w:eastAsia="ru-RU"/>
        </w:rPr>
        <w:t>Утверждаю</w:t>
      </w:r>
    </w:p>
    <w:p w:rsidR="003D2906" w:rsidRPr="00523304" w:rsidRDefault="003D2906" w:rsidP="00E57190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23304">
        <w:rPr>
          <w:rFonts w:ascii="Times New Roman" w:hAnsi="Times New Roman"/>
          <w:b/>
          <w:sz w:val="24"/>
          <w:szCs w:val="24"/>
          <w:lang w:eastAsia="ru-RU"/>
        </w:rPr>
        <w:t>                                                                                       Заведующий МКДОУ «Малиновский</w:t>
      </w:r>
    </w:p>
    <w:p w:rsidR="003D2906" w:rsidRPr="00523304" w:rsidRDefault="003D2906" w:rsidP="00E57190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23304">
        <w:rPr>
          <w:rFonts w:ascii="Times New Roman" w:hAnsi="Times New Roman"/>
          <w:b/>
          <w:sz w:val="24"/>
          <w:szCs w:val="24"/>
          <w:lang w:eastAsia="ru-RU"/>
        </w:rPr>
        <w:t>                                                                                        детский сад №12 «Радуга»»</w:t>
      </w:r>
    </w:p>
    <w:p w:rsidR="003D2906" w:rsidRPr="00523304" w:rsidRDefault="003D2906" w:rsidP="00E57190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23304">
        <w:rPr>
          <w:rFonts w:ascii="Times New Roman" w:hAnsi="Times New Roman"/>
          <w:b/>
          <w:sz w:val="24"/>
          <w:szCs w:val="24"/>
          <w:lang w:eastAsia="ru-RU"/>
        </w:rPr>
        <w:t>                                                                                               ________________Л.Б.Зайцева</w:t>
      </w:r>
    </w:p>
    <w:p w:rsidR="003D2906" w:rsidRPr="00523304" w:rsidRDefault="003D2906" w:rsidP="00E57190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hyperlink r:id="rId5" w:history="1">
        <w:r w:rsidRPr="00523304">
          <w:rPr>
            <w:rFonts w:ascii="Times New Roman" w:hAnsi="Times New Roman"/>
            <w:b/>
            <w:bCs/>
            <w:color w:val="0000FF"/>
            <w:sz w:val="24"/>
            <w:szCs w:val="24"/>
            <w:u w:val="single"/>
            <w:lang w:eastAsia="ru-RU"/>
          </w:rPr>
          <w:t>Режим дня в  разновозрастной  группе</w:t>
        </w:r>
      </w:hyperlink>
      <w:r w:rsidRPr="00523304">
        <w:rPr>
          <w:rFonts w:ascii="Times New Roman" w:hAnsi="Times New Roman"/>
          <w:b/>
          <w:bCs/>
          <w:color w:val="0000FF"/>
          <w:sz w:val="24"/>
          <w:szCs w:val="24"/>
          <w:u w:val="single"/>
          <w:lang w:eastAsia="ru-RU"/>
        </w:rPr>
        <w:t xml:space="preserve"> (п.Малиноский)</w:t>
      </w:r>
    </w:p>
    <w:p w:rsidR="003D2906" w:rsidRPr="00523304" w:rsidRDefault="003D2906" w:rsidP="00E57190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23304">
        <w:rPr>
          <w:rFonts w:ascii="Times New Roman" w:hAnsi="Times New Roman"/>
          <w:b/>
          <w:color w:val="365F91"/>
          <w:sz w:val="24"/>
          <w:szCs w:val="24"/>
          <w:lang w:eastAsia="ru-RU"/>
        </w:rPr>
        <w:t>Холодный период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028"/>
        <w:gridCol w:w="2145"/>
        <w:gridCol w:w="1873"/>
      </w:tblGrid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Время проведения7 лет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Время проведения 5-6 лет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Прием, осмотр, игры, утренняя гимнастика, дежурство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8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.00-8.30     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30 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8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.00-8.30          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30 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8.30-8.50    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8.30-8.50         20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8.50-9.00    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8.50-9.00         10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9.00-9.30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9.40-10.10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1.0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9.00-9.25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9.35-10.00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0.5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Игры, физические упражнения подготовка ко второму завтраку с помощником воспитателя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10.00-10.10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10.10-10.15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10.10-10.15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Игры, подготовка к прогулке, прогулка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( игры, наблюдения, труд)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10.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1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5-12.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1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5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10.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15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-12.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1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5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2.0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0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игры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5-12.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5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10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5-12.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5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10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5-1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5-1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25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дневному сну, дневной сон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4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4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Постепенный подъем, воздушные, водные процедуры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14.50-15.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4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  <w:t>15.00-15.</w:t>
            </w:r>
            <w:r w:rsidRPr="00523304">
              <w:rPr>
                <w:rFonts w:ascii="Times New Roman" w:hAnsi="Times New Roman"/>
                <w:b/>
                <w:color w:val="FF0000"/>
                <w:sz w:val="24"/>
                <w:szCs w:val="24"/>
                <w:lang w:val="en-US" w:eastAsia="ru-RU"/>
              </w:rPr>
              <w:t>15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15.00-15.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15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6036D8">
        <w:trPr>
          <w:trHeight w:val="484"/>
        </w:trPr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Игры, самостоятельная деятельность детей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15.15-15.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35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20 мин  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15.15-15.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35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 мин</w:t>
            </w:r>
          </w:p>
        </w:tc>
      </w:tr>
      <w:tr w:rsidR="003D2906" w:rsidRPr="009C3EE6" w:rsidTr="006036D8">
        <w:trPr>
          <w:trHeight w:val="549"/>
        </w:trPr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деятельность(вторник,среда)/игры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(понедельник,четверг,пятница)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35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-16.0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.3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-16.00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25 мин</w:t>
            </w:r>
          </w:p>
        </w:tc>
      </w:tr>
      <w:tr w:rsidR="003D2906" w:rsidRPr="009C3EE6" w:rsidTr="006036D8">
        <w:trPr>
          <w:trHeight w:val="549"/>
        </w:trPr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 с помощником воспитателя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16.00-16.05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5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Чтение художественной литературы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16.05- 16.20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16.05- 16.20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прогулке, прогулка, игры</w:t>
            </w:r>
          </w:p>
        </w:tc>
        <w:tc>
          <w:tcPr>
            <w:tcW w:w="214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-18.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73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16.20-18.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</w:tr>
    </w:tbl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  <w:lang w:val="en-US"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b/>
          <w:lang w:val="en-US"/>
        </w:rPr>
      </w:pPr>
    </w:p>
    <w:p w:rsidR="003D2906" w:rsidRPr="00523304" w:rsidRDefault="003D2906" w:rsidP="00E57190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28"/>
          <w:szCs w:val="28"/>
          <w:lang w:eastAsia="ru-RU"/>
        </w:rPr>
      </w:pPr>
      <w:hyperlink r:id="rId6" w:history="1">
        <w:r w:rsidRPr="00523304">
          <w:rPr>
            <w:rFonts w:ascii="Times New Roman" w:hAnsi="Times New Roman"/>
            <w:b/>
            <w:bCs/>
            <w:color w:val="0000FF"/>
            <w:sz w:val="28"/>
            <w:szCs w:val="28"/>
            <w:u w:val="single"/>
            <w:lang w:eastAsia="ru-RU"/>
          </w:rPr>
          <w:t>Режим дня в  разновозрастной группе</w:t>
        </w:r>
      </w:hyperlink>
      <w:r w:rsidRPr="00523304">
        <w:rPr>
          <w:rFonts w:ascii="Times New Roman" w:hAnsi="Times New Roman"/>
          <w:b/>
          <w:bCs/>
          <w:color w:val="0000FF"/>
          <w:sz w:val="28"/>
          <w:szCs w:val="28"/>
          <w:u w:val="single"/>
          <w:lang w:eastAsia="ru-RU"/>
        </w:rPr>
        <w:t>(п.Малиновский)</w:t>
      </w:r>
      <w:r w:rsidRPr="00523304">
        <w:rPr>
          <w:rFonts w:ascii="Times New Roman" w:hAnsi="Times New Roman"/>
          <w:b/>
          <w:color w:val="365F91"/>
          <w:sz w:val="28"/>
          <w:szCs w:val="28"/>
          <w:lang w:eastAsia="ru-RU"/>
        </w:rPr>
        <w:t>Теплый период года 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085"/>
        <w:gridCol w:w="2154"/>
        <w:gridCol w:w="1847"/>
      </w:tblGrid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Время проведения 6 лет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Время проведения 4-5 лет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Прием, осмотр, игры, утренняя гимнастика( на улице) дежурство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8.00-8.30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8.00-8.30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30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8.30-8.50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20 мин     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8.30-8.50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20 мин     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8.50-9.50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1.00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8.50-9.50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1.00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9.50-10.00 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9.50-10.00 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Игры, подготовка к прогулке, прогулка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( игры, наблюдения, труд, воздушные и солнечные ванны)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10.00-12.00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10.00-12.00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 ( на улице)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12.00-12.30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12.00-12.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 с помощником воспитателя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12.25-12.30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игры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12.30-12.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3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5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5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12.30-12.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3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5    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5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3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5-1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15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3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5-1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15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дневному сну, дневной сон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4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 2.00мин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4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.5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 2.00мин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Постепенный подъем, воздушные, водные процедуры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14.50-15.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10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14.50-15.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15.00-15.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10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15.00-15.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10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</w:tr>
      <w:tr w:rsidR="003D2906" w:rsidRPr="009C3EE6" w:rsidTr="006036D8">
        <w:trPr>
          <w:trHeight w:val="549"/>
        </w:trPr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Игры, самостоятельная деятельность детей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15.10-16.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15.10-16.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 10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прогулке, прогулка, игры</w:t>
            </w:r>
          </w:p>
        </w:tc>
        <w:tc>
          <w:tcPr>
            <w:tcW w:w="2154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-18.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47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-18.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2.00 мин</w:t>
            </w:r>
          </w:p>
        </w:tc>
      </w:tr>
    </w:tbl>
    <w:p w:rsidR="003D2906" w:rsidRPr="00523304" w:rsidRDefault="003D2906" w:rsidP="006A5E3E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  <w:r w:rsidRPr="00523304">
        <w:rPr>
          <w:rFonts w:ascii="Times New Roman" w:hAnsi="Times New Roman"/>
          <w:b/>
          <w:sz w:val="24"/>
          <w:szCs w:val="24"/>
          <w:lang w:eastAsia="ru-RU"/>
        </w:rPr>
        <w:t xml:space="preserve">                                                                                    </w:t>
      </w:r>
    </w:p>
    <w:p w:rsidR="003D2906" w:rsidRPr="00523304" w:rsidRDefault="003D2906" w:rsidP="006A5E3E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3D2906" w:rsidRPr="00523304" w:rsidRDefault="003D2906" w:rsidP="006A5E3E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23304">
        <w:rPr>
          <w:rFonts w:ascii="Times New Roman" w:hAnsi="Times New Roman"/>
          <w:b/>
          <w:sz w:val="24"/>
          <w:szCs w:val="24"/>
          <w:lang w:val="en-US" w:eastAsia="ru-RU"/>
        </w:rPr>
        <w:t xml:space="preserve">                                                                                 </w:t>
      </w:r>
      <w:r w:rsidRPr="00523304">
        <w:rPr>
          <w:rFonts w:ascii="Times New Roman" w:hAnsi="Times New Roman"/>
          <w:b/>
          <w:sz w:val="24"/>
          <w:szCs w:val="24"/>
          <w:lang w:eastAsia="ru-RU"/>
        </w:rPr>
        <w:t xml:space="preserve">   Утверждаю</w:t>
      </w:r>
    </w:p>
    <w:p w:rsidR="003D2906" w:rsidRPr="00523304" w:rsidRDefault="003D2906" w:rsidP="006A5E3E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23304">
        <w:rPr>
          <w:rFonts w:ascii="Times New Roman" w:hAnsi="Times New Roman"/>
          <w:b/>
          <w:sz w:val="24"/>
          <w:szCs w:val="24"/>
          <w:lang w:eastAsia="ru-RU"/>
        </w:rPr>
        <w:t>                                                                                       Заведующий МКДОУ «Малиновский</w:t>
      </w:r>
    </w:p>
    <w:p w:rsidR="003D2906" w:rsidRPr="00523304" w:rsidRDefault="003D2906" w:rsidP="006A5E3E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23304">
        <w:rPr>
          <w:rFonts w:ascii="Times New Roman" w:hAnsi="Times New Roman"/>
          <w:b/>
          <w:sz w:val="24"/>
          <w:szCs w:val="24"/>
          <w:lang w:eastAsia="ru-RU"/>
        </w:rPr>
        <w:t>                                                                                        детский сад №12 «Радуга»»</w:t>
      </w:r>
    </w:p>
    <w:p w:rsidR="003D2906" w:rsidRPr="00523304" w:rsidRDefault="003D2906" w:rsidP="006A5E3E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23304">
        <w:rPr>
          <w:rFonts w:ascii="Times New Roman" w:hAnsi="Times New Roman"/>
          <w:b/>
          <w:sz w:val="24"/>
          <w:szCs w:val="24"/>
          <w:lang w:eastAsia="ru-RU"/>
        </w:rPr>
        <w:t>                                                                                         ________________Л.Б.Зайцева</w:t>
      </w:r>
    </w:p>
    <w:p w:rsidR="003D2906" w:rsidRPr="00523304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hyperlink r:id="rId7" w:history="1">
        <w:r w:rsidRPr="00523304">
          <w:rPr>
            <w:rFonts w:ascii="Times New Roman" w:hAnsi="Times New Roman"/>
            <w:b/>
            <w:bCs/>
            <w:color w:val="0000FF"/>
            <w:sz w:val="24"/>
            <w:szCs w:val="24"/>
            <w:u w:val="single"/>
            <w:lang w:eastAsia="ru-RU"/>
          </w:rPr>
          <w:t>Режим дня в    группе</w:t>
        </w:r>
      </w:hyperlink>
      <w:r w:rsidRPr="00523304">
        <w:rPr>
          <w:rFonts w:ascii="Times New Roman" w:hAnsi="Times New Roman"/>
          <w:b/>
          <w:bCs/>
          <w:color w:val="0000FF"/>
          <w:sz w:val="24"/>
          <w:szCs w:val="24"/>
          <w:u w:val="single"/>
          <w:lang w:eastAsia="ru-RU"/>
        </w:rPr>
        <w:t xml:space="preserve"> (3-4 года) п.Малиновский</w:t>
      </w:r>
    </w:p>
    <w:p w:rsidR="003D2906" w:rsidRPr="00523304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23304">
        <w:rPr>
          <w:rFonts w:ascii="Times New Roman" w:hAnsi="Times New Roman"/>
          <w:b/>
          <w:color w:val="365F91"/>
          <w:sz w:val="24"/>
          <w:szCs w:val="24"/>
          <w:lang w:eastAsia="ru-RU"/>
        </w:rPr>
        <w:t>Холодный период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311"/>
        <w:gridCol w:w="1598"/>
      </w:tblGrid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Время проведения 3-4 года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Прием, осмотр, игры, утренняя гимнастика, дежурство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8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.00-8.30          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30 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8.30-8.50         20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8.50-9.00         10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9.00-9.15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9.25-9.40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30 мин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Игры, физические упражнения подготовка ко второму завтраку 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9.40-10.00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50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10.10-10.15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Игры, подготовка к прогулке, прогулка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( игры, наблюдения, труд)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10.15-12.15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2.00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игры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12.15-12.25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12.25-12.50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25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дневному сну, дневной сон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12.50-14.50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Постепенный подъем, воздушные, водные процедуры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14.50-15.00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15.00-15.15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6036D8">
        <w:trPr>
          <w:trHeight w:val="484"/>
        </w:trPr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Игры, самостоятельная деятельность детей 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15.15-15-35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 мин</w:t>
            </w:r>
          </w:p>
        </w:tc>
      </w:tr>
      <w:tr w:rsidR="003D2906" w:rsidRPr="009C3EE6" w:rsidTr="006036D8">
        <w:trPr>
          <w:trHeight w:val="549"/>
        </w:trPr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деятельность(вторник)/игры (понедельник,среда,четверг,пятница)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15.35-15.50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Чтение художественной литературы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15.50.16.20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30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прогулке, прогулка, игры</w:t>
            </w:r>
          </w:p>
        </w:tc>
        <w:tc>
          <w:tcPr>
            <w:tcW w:w="1598" w:type="dxa"/>
          </w:tcPr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16.20-18.20</w:t>
            </w:r>
          </w:p>
          <w:p w:rsidR="003D2906" w:rsidRPr="00523304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</w:tr>
    </w:tbl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b/>
          <w:lang w:val="en-US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28"/>
          <w:szCs w:val="28"/>
          <w:lang w:eastAsia="ru-RU"/>
        </w:rPr>
      </w:pPr>
      <w:hyperlink r:id="rId8" w:history="1">
        <w:r w:rsidRPr="00523304">
          <w:rPr>
            <w:rFonts w:ascii="Times New Roman" w:hAnsi="Times New Roman"/>
            <w:b/>
            <w:bCs/>
            <w:color w:val="0000FF"/>
            <w:sz w:val="28"/>
            <w:szCs w:val="28"/>
            <w:u w:val="single"/>
            <w:lang w:eastAsia="ru-RU"/>
          </w:rPr>
          <w:t>Режим дня в группе</w:t>
        </w:r>
      </w:hyperlink>
      <w:r w:rsidRPr="00523304">
        <w:rPr>
          <w:rFonts w:ascii="Times New Roman" w:hAnsi="Times New Roman"/>
          <w:b/>
          <w:bCs/>
          <w:color w:val="0000FF"/>
          <w:sz w:val="28"/>
          <w:szCs w:val="28"/>
          <w:u w:val="single"/>
          <w:lang w:eastAsia="ru-RU"/>
        </w:rPr>
        <w:t>(3-4 года)п.Малиновский</w:t>
      </w:r>
      <w:r w:rsidRPr="00523304">
        <w:rPr>
          <w:rFonts w:ascii="Times New Roman" w:hAnsi="Times New Roman"/>
          <w:b/>
          <w:color w:val="365F91"/>
          <w:sz w:val="28"/>
          <w:szCs w:val="28"/>
          <w:lang w:eastAsia="ru-RU"/>
        </w:rPr>
        <w:t>Теплый период года 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085"/>
        <w:gridCol w:w="1847"/>
      </w:tblGrid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Время проведения 4-5лет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Прием, осмотр, игры, утренняя гимнастика( на улице) дежурство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8.00-8.30  </w:t>
            </w:r>
          </w:p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30 мин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8.30-8.50    </w:t>
            </w:r>
          </w:p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20 мин     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8.50-9.50     </w:t>
            </w:r>
          </w:p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1.00 мин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9.50-10.00      </w:t>
            </w:r>
          </w:p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Игры, подготовка к прогулке, прогулка</w:t>
            </w:r>
          </w:p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( игры, наблюдения, труд, воздушные и солнечные ванны)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10.00-12.00   </w:t>
            </w:r>
          </w:p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 ( на улице)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12.00-12.15</w:t>
            </w:r>
          </w:p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игры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12.15-12.35     </w:t>
            </w:r>
          </w:p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 мин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2.35-12.50</w:t>
            </w:r>
          </w:p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115 мин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дневному сну, дневной сон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12.50-14.50     2.00мин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Постепенный подъем, воздушные, водные процедуры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14.50-15.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00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15.00-15.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10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</w:tr>
      <w:tr w:rsidR="003D2906" w:rsidRPr="009C3EE6" w:rsidTr="003B6504">
        <w:trPr>
          <w:trHeight w:val="549"/>
        </w:trPr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Игры, самостоятельная деятельность детей </w:t>
            </w:r>
          </w:p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15.10-16.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 10 мин</w:t>
            </w:r>
          </w:p>
        </w:tc>
      </w:tr>
      <w:tr w:rsidR="003D2906" w:rsidRPr="009C3EE6" w:rsidTr="003B6504">
        <w:tc>
          <w:tcPr>
            <w:tcW w:w="4085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Подготовка к прогулке, прогулка, игры</w:t>
            </w:r>
          </w:p>
        </w:tc>
        <w:tc>
          <w:tcPr>
            <w:tcW w:w="1847" w:type="dxa"/>
          </w:tcPr>
          <w:p w:rsidR="003D2906" w:rsidRPr="00523304" w:rsidRDefault="003D2906" w:rsidP="003B650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-18.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20</w:t>
            </w:r>
            <w:r w:rsidRPr="005233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2.00 мин</w:t>
            </w:r>
          </w:p>
        </w:tc>
      </w:tr>
    </w:tbl>
    <w:p w:rsidR="003D2906" w:rsidRPr="00523304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23304">
        <w:rPr>
          <w:rFonts w:ascii="Times New Roman" w:hAnsi="Times New Roman"/>
          <w:b/>
          <w:sz w:val="24"/>
          <w:szCs w:val="24"/>
          <w:lang w:eastAsia="ru-RU"/>
        </w:rPr>
        <w:br w:type="textWrapping" w:clear="all"/>
        <w:t>                                                                                       </w:t>
      </w:r>
    </w:p>
    <w:p w:rsidR="003D2906" w:rsidRPr="00523304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D2906" w:rsidRPr="00523304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bookmarkEnd w:id="0"/>
    <w:p w:rsidR="003D2906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3D2906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3D2906" w:rsidRPr="00AA6116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3D2906" w:rsidRPr="0002796C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hyperlink r:id="rId9" w:history="1">
        <w:r>
          <w:rPr>
            <w:rFonts w:ascii="Times New Roman" w:hAnsi="Times New Roman"/>
            <w:b/>
            <w:bCs/>
            <w:color w:val="0000FF"/>
            <w:sz w:val="24"/>
            <w:szCs w:val="24"/>
            <w:u w:val="single"/>
            <w:lang w:eastAsia="ru-RU"/>
          </w:rPr>
          <w:t>Режим дня в  разновозрастной</w:t>
        </w:r>
        <w:r w:rsidRPr="0002796C">
          <w:rPr>
            <w:rFonts w:ascii="Times New Roman" w:hAnsi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 группе</w:t>
        </w:r>
      </w:hyperlink>
    </w:p>
    <w:p w:rsidR="003D2906" w:rsidRPr="0002796C" w:rsidRDefault="003D2906" w:rsidP="006036D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2796C">
        <w:rPr>
          <w:rFonts w:ascii="Times New Roman" w:hAnsi="Times New Roman"/>
          <w:b/>
          <w:color w:val="365F91"/>
          <w:sz w:val="24"/>
          <w:szCs w:val="24"/>
          <w:lang w:eastAsia="ru-RU"/>
        </w:rPr>
        <w:t>Холодный период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55"/>
        <w:gridCol w:w="2145"/>
        <w:gridCol w:w="1873"/>
        <w:gridCol w:w="1598"/>
      </w:tblGrid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Время проведения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Время проведения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-6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Время проведения 2-3 года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Прием, осмотр, игры, утренняя гимнастика, дежурство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8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.00-8.30     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30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8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.00-8.30     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30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8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.00-8.30         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30 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8.30-8.50    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8.30-8.50         20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8.30-8.50         20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8.50-9.00    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8.50-9.00         10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8.50-9.00         10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9.00-9.30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9.40-10.10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9.00-9.20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9.30-9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9.00-9.10/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9.30-9.40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физические упражнения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подготовка ко второму завтраку с помощником воспитателя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5.50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-10.10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-10.00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10.10-10.15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5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10.10-10.15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5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10.00-10.15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Игры, подготовка к прогулке, прогулка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 игры, наблюдения, труд)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  <w:r w:rsidRPr="0002796C"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5-12.</w:t>
            </w:r>
            <w:r w:rsidRPr="0002796C"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  <w:r w:rsidRPr="0002796C">
              <w:rPr>
                <w:rFonts w:ascii="Times New Roman" w:hAnsi="Times New Roman"/>
                <w:sz w:val="24"/>
                <w:szCs w:val="24"/>
                <w:lang w:val="en-US" w:eastAsia="ru-RU"/>
              </w:rPr>
              <w:t>15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-12.</w:t>
            </w:r>
            <w:r w:rsidRPr="0002796C"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2.0</w:t>
            </w:r>
            <w:r w:rsidRPr="0002796C">
              <w:rPr>
                <w:rFonts w:ascii="Times New Roman" w:hAnsi="Times New Roman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10.15-12.15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2.00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Возвращение с прогулки, игры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5-12.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10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5-12.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10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12.15-12.25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12.25-12.50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дневному сну, дневной сон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12.50-14.50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Постепенный подъем, воздушные, водные процедуры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14.50-15.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14.50-15.00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15.00-15.</w:t>
            </w:r>
            <w:r w:rsidRPr="0002796C">
              <w:rPr>
                <w:rFonts w:ascii="Times New Roman" w:hAnsi="Times New Roman"/>
                <w:color w:val="FF0000"/>
                <w:sz w:val="24"/>
                <w:szCs w:val="24"/>
                <w:lang w:val="en-US" w:eastAsia="ru-RU"/>
              </w:rPr>
              <w:t>15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15.00-15.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15.00-15.15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6036D8">
        <w:trPr>
          <w:trHeight w:val="484"/>
        </w:trPr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Игры, самостоятельная деятельность детей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15.15-15.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20 мин  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15.15-15.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15.15-15-35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 мин</w:t>
            </w:r>
          </w:p>
        </w:tc>
      </w:tr>
      <w:tr w:rsidR="003D2906" w:rsidRPr="009C3EE6" w:rsidTr="006036D8">
        <w:trPr>
          <w:trHeight w:val="549"/>
        </w:trPr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-16.0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873" w:type="dxa"/>
          </w:tcPr>
          <w:p w:rsidR="003D2906" w:rsidRPr="00DC6648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15.35-15.45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6036D8">
        <w:trPr>
          <w:trHeight w:val="549"/>
        </w:trPr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 с помощником воспитателя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15.55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-16.05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15.45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-16.05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16.0</w:t>
            </w:r>
            <w:r w:rsidRPr="00DC66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- 16.</w:t>
            </w:r>
            <w:r w:rsidRPr="00DC66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16.05- 16.</w:t>
            </w:r>
            <w:r w:rsidRPr="00DC664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16.05.16.20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 мин</w:t>
            </w:r>
          </w:p>
        </w:tc>
      </w:tr>
      <w:tr w:rsidR="003D2906" w:rsidRPr="009C3EE6" w:rsidTr="006036D8">
        <w:tc>
          <w:tcPr>
            <w:tcW w:w="395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прогулке, прогулка, игры</w:t>
            </w:r>
          </w:p>
        </w:tc>
        <w:tc>
          <w:tcPr>
            <w:tcW w:w="214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-18.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73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16.20-18.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598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16.20-18.20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</w:tr>
    </w:tbl>
    <w:p w:rsidR="003D2906" w:rsidRPr="0002796C" w:rsidRDefault="003D2906" w:rsidP="006036D8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6036D8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6036D8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6036D8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6036D8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6036D8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6036D8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Pr="0002796C" w:rsidRDefault="003D2906" w:rsidP="006036D8">
      <w:pPr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:rsidR="003D2906" w:rsidRDefault="003D2906" w:rsidP="006036D8">
      <w:pPr>
        <w:spacing w:before="100" w:beforeAutospacing="1" w:after="100" w:afterAutospacing="1" w:line="240" w:lineRule="auto"/>
        <w:outlineLvl w:val="1"/>
      </w:pPr>
    </w:p>
    <w:p w:rsidR="003D2906" w:rsidRDefault="003D2906" w:rsidP="006036D8">
      <w:pPr>
        <w:spacing w:before="100" w:beforeAutospacing="1" w:after="100" w:afterAutospacing="1" w:line="240" w:lineRule="auto"/>
        <w:outlineLvl w:val="1"/>
      </w:pPr>
    </w:p>
    <w:p w:rsidR="003D2906" w:rsidRDefault="003D2906" w:rsidP="006036D8">
      <w:pPr>
        <w:spacing w:before="100" w:beforeAutospacing="1" w:after="100" w:afterAutospacing="1" w:line="240" w:lineRule="auto"/>
        <w:outlineLvl w:val="1"/>
      </w:pPr>
    </w:p>
    <w:p w:rsidR="003D2906" w:rsidRDefault="003D2906" w:rsidP="006036D8">
      <w:pPr>
        <w:spacing w:before="100" w:beforeAutospacing="1" w:after="100" w:afterAutospacing="1" w:line="240" w:lineRule="auto"/>
        <w:outlineLvl w:val="1"/>
      </w:pPr>
    </w:p>
    <w:p w:rsidR="003D2906" w:rsidRDefault="003D2906" w:rsidP="006036D8">
      <w:pPr>
        <w:spacing w:before="100" w:beforeAutospacing="1" w:after="100" w:afterAutospacing="1" w:line="240" w:lineRule="auto"/>
        <w:outlineLvl w:val="1"/>
      </w:pPr>
    </w:p>
    <w:p w:rsidR="003D2906" w:rsidRPr="00F55877" w:rsidRDefault="003D2906" w:rsidP="006036D8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28"/>
          <w:szCs w:val="28"/>
          <w:lang w:eastAsia="ru-RU"/>
        </w:rPr>
      </w:pPr>
      <w:hyperlink r:id="rId10" w:history="1">
        <w:r w:rsidRPr="0002796C">
          <w:rPr>
            <w:rFonts w:ascii="Times New Roman" w:hAnsi="Times New Roman"/>
            <w:b/>
            <w:bCs/>
            <w:color w:val="0000FF"/>
            <w:sz w:val="28"/>
            <w:szCs w:val="28"/>
            <w:u w:val="single"/>
            <w:lang w:eastAsia="ru-RU"/>
          </w:rPr>
          <w:t>Режим дня в  разновозрастной группе</w:t>
        </w:r>
      </w:hyperlink>
      <w:r w:rsidRPr="0002796C">
        <w:rPr>
          <w:rFonts w:ascii="Times New Roman" w:hAnsi="Times New Roman"/>
          <w:b/>
          <w:color w:val="365F91"/>
          <w:sz w:val="28"/>
          <w:szCs w:val="28"/>
          <w:lang w:eastAsia="ru-RU"/>
        </w:rPr>
        <w:t>Теплый период года 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085"/>
        <w:gridCol w:w="2154"/>
        <w:gridCol w:w="1847"/>
        <w:gridCol w:w="1485"/>
      </w:tblGrid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Время проведения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Время проведения 4-5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485" w:type="dxa"/>
          </w:tcPr>
          <w:p w:rsidR="003D2906" w:rsidRDefault="003D2906" w:rsidP="006036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Время проведения 2-3 года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Прием, осмотр, игры, утренняя гимнастика( на улице) дежурство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8.00-8.30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8.00-8.30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30 мин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8.00-8.30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30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8.30-8.50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20 мин     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8.30-8.50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20 мин     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8.30-8.50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20 мин     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8.50-9.50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1.00 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8.50-9.50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1.00 мин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8.50-9.50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1.00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9.50-10.00 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9.50-10.00 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9.50-10.00 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Игры, подготовка к прогулке, прогулка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 игры, наблюдения, труд, воздушные и солнечные ванны)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10.00-12.00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10.00-12.00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10.00-12.00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Организованная образовательная деятельность ( на улице)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12.00-12.30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847" w:type="dxa"/>
          </w:tcPr>
          <w:p w:rsidR="003D2906" w:rsidRPr="00DC6648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>12.00-12.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Pr="0002796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485" w:type="dxa"/>
          </w:tcPr>
          <w:p w:rsidR="003D2906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12.00-12.10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Игры с помощником воспитателя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</w:tcPr>
          <w:p w:rsidR="003D2906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12.20-12.30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485" w:type="dxa"/>
          </w:tcPr>
          <w:p w:rsidR="003D2906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12.10-12.30</w:t>
            </w:r>
          </w:p>
          <w:p w:rsidR="003D2906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Возвращение с прогулки, игры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12.30-12.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 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5    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485" w:type="dxa"/>
          </w:tcPr>
          <w:p w:rsidR="003D2906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12.30-12.35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дневному сну, дневной сон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2.00мин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2.00мин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.5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Pr="00F558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2.00мин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Постепенный подъем, воздушные, водные процедуры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14.50-15.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10 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14.50-15.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14.50-15.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15.00-15.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15.00-15.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15.00-15.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10 мин</w:t>
            </w:r>
          </w:p>
        </w:tc>
      </w:tr>
      <w:tr w:rsidR="003D2906" w:rsidRPr="009C3EE6" w:rsidTr="006036D8">
        <w:trPr>
          <w:trHeight w:val="549"/>
        </w:trPr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Игры, самостоятельная деятельность детей 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15.10-16.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15.10-16.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10 мин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15.10-16.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10 мин</w:t>
            </w:r>
          </w:p>
        </w:tc>
      </w:tr>
      <w:tr w:rsidR="003D2906" w:rsidRPr="009C3EE6" w:rsidTr="006036D8">
        <w:tc>
          <w:tcPr>
            <w:tcW w:w="40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к прогулке, прогулка, игры</w:t>
            </w:r>
          </w:p>
        </w:tc>
        <w:tc>
          <w:tcPr>
            <w:tcW w:w="2154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-18.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2.00 мин</w:t>
            </w:r>
          </w:p>
        </w:tc>
        <w:tc>
          <w:tcPr>
            <w:tcW w:w="1847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-18.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2.00 мин</w:t>
            </w:r>
          </w:p>
        </w:tc>
        <w:tc>
          <w:tcPr>
            <w:tcW w:w="1485" w:type="dxa"/>
          </w:tcPr>
          <w:p w:rsidR="003D2906" w:rsidRPr="0002796C" w:rsidRDefault="003D2906" w:rsidP="006036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-18.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0279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2.00 мин</w:t>
            </w:r>
          </w:p>
        </w:tc>
      </w:tr>
    </w:tbl>
    <w:p w:rsidR="003D2906" w:rsidRDefault="003D2906"/>
    <w:sectPr w:rsidR="003D2906" w:rsidSect="00636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9"/>
  <w:doNotDisplayPageBoundari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5D6D"/>
    <w:rsid w:val="00000081"/>
    <w:rsid w:val="0002796C"/>
    <w:rsid w:val="00046EBE"/>
    <w:rsid w:val="001529C7"/>
    <w:rsid w:val="001B022C"/>
    <w:rsid w:val="002C7205"/>
    <w:rsid w:val="002D3216"/>
    <w:rsid w:val="003B0003"/>
    <w:rsid w:val="003B6504"/>
    <w:rsid w:val="003B65A8"/>
    <w:rsid w:val="003C5D6D"/>
    <w:rsid w:val="003D2906"/>
    <w:rsid w:val="00445F47"/>
    <w:rsid w:val="004B640C"/>
    <w:rsid w:val="00523304"/>
    <w:rsid w:val="005A285B"/>
    <w:rsid w:val="006036D8"/>
    <w:rsid w:val="00621FC5"/>
    <w:rsid w:val="00636437"/>
    <w:rsid w:val="00646641"/>
    <w:rsid w:val="006A5E3E"/>
    <w:rsid w:val="006D10A2"/>
    <w:rsid w:val="00723F26"/>
    <w:rsid w:val="00772E4A"/>
    <w:rsid w:val="007D4165"/>
    <w:rsid w:val="0086285D"/>
    <w:rsid w:val="008E3343"/>
    <w:rsid w:val="0093381D"/>
    <w:rsid w:val="00963CB0"/>
    <w:rsid w:val="009C3EE6"/>
    <w:rsid w:val="00A32AAE"/>
    <w:rsid w:val="00A82445"/>
    <w:rsid w:val="00AA6116"/>
    <w:rsid w:val="00AC4AB5"/>
    <w:rsid w:val="00B63016"/>
    <w:rsid w:val="00B85672"/>
    <w:rsid w:val="00B97468"/>
    <w:rsid w:val="00D2411D"/>
    <w:rsid w:val="00D97288"/>
    <w:rsid w:val="00DC6648"/>
    <w:rsid w:val="00E11EA3"/>
    <w:rsid w:val="00E21B9C"/>
    <w:rsid w:val="00E57190"/>
    <w:rsid w:val="00EF0F20"/>
    <w:rsid w:val="00F14780"/>
    <w:rsid w:val="00F55877"/>
    <w:rsid w:val="00F619CC"/>
    <w:rsid w:val="00F77164"/>
    <w:rsid w:val="00FC1620"/>
    <w:rsid w:val="00FF5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437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3C5D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3C5D6D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styleId="Hyperlink">
    <w:name w:val="Hyperlink"/>
    <w:basedOn w:val="DefaultParagraphFont"/>
    <w:uiPriority w:val="99"/>
    <w:semiHidden/>
    <w:rsid w:val="003C5D6D"/>
    <w:rPr>
      <w:rFonts w:cs="Times New Roman"/>
      <w:color w:val="0000FF"/>
      <w:u w:val="single"/>
    </w:rPr>
  </w:style>
  <w:style w:type="paragraph" w:styleId="NoSpacing">
    <w:name w:val="No Spacing"/>
    <w:basedOn w:val="Normal"/>
    <w:uiPriority w:val="99"/>
    <w:qFormat/>
    <w:rsid w:val="003C5D6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8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skvp1476.mskobr.ru/conditions/day/rezhim_dnya_v_podgotovitel_noj_gruppe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dskvp1476.mskobr.ru/conditions/day/rezhim_dnya_v_podgotovitel_noj_gruppe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skvp1476.mskobr.ru/conditions/day/rezhim_dnya_v_podgotovitel_noj_gruppe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dskvp1476.mskobr.ru/conditions/day/rezhim_dnya_v_podgotovitel_noj_gruppe/" TargetMode="External"/><Relationship Id="rId10" Type="http://schemas.openxmlformats.org/officeDocument/2006/relationships/hyperlink" Target="http://dskvp1476.mskobr.ru/conditions/day/rezhim_dnya_v_podgotovitel_noj_gruppe/" TargetMode="External"/><Relationship Id="rId4" Type="http://schemas.openxmlformats.org/officeDocument/2006/relationships/hyperlink" Target="http://dskvp1476.mskobr.ru/conditions/day/rezhim_dnya_v_podgotovitel_noj_gruppe/" TargetMode="External"/><Relationship Id="rId9" Type="http://schemas.openxmlformats.org/officeDocument/2006/relationships/hyperlink" Target="http://dskvp1476.mskobr.ru/conditions/day/rezhim_dnya_v_podgotovitel_noj_grupp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13</Pages>
  <Words>2125</Words>
  <Characters>12117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Утверждаю</dc:title>
  <dc:subject/>
  <dc:creator>Администратор</dc:creator>
  <cp:keywords/>
  <dc:description/>
  <cp:lastModifiedBy>Ландышка</cp:lastModifiedBy>
  <cp:revision>2</cp:revision>
  <cp:lastPrinted>2017-05-11T14:25:00Z</cp:lastPrinted>
  <dcterms:created xsi:type="dcterms:W3CDTF">2017-05-11T14:25:00Z</dcterms:created>
  <dcterms:modified xsi:type="dcterms:W3CDTF">2017-05-11T14:25:00Z</dcterms:modified>
</cp:coreProperties>
</file>